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49B15" w14:textId="77777777" w:rsidR="00CE16FF" w:rsidRDefault="00CE16FF" w:rsidP="00CE16F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Minutes: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Meeting took place Sunday, 18 January 2026, 18:00hrs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CST;</w:t>
      </w:r>
      <w:proofErr w:type="gramEnd"/>
    </w:p>
    <w:p w14:paraId="65BE6B63" w14:textId="30E436F2" w:rsidR="00CE16FF" w:rsidRDefault="00CE16FF" w:rsidP="00CE16F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Board Members in attendance Shannon Mickens-President, Jon Moulton-Vice President, Cat Bartrug-Treasurer, Amy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Laetzsch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-Secretary, (Zach Trublood-Historian was not available), Alex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Maitre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-Head of the Ship Naming Subcommittee.</w:t>
      </w:r>
    </w:p>
    <w:p w14:paraId="552AB158" w14:textId="77777777" w:rsidR="00CE16FF" w:rsidRPr="0030346E" w:rsidRDefault="00CE16FF" w:rsidP="00CE16F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1E26AE3" w14:textId="77777777" w:rsidR="00CE16FF" w:rsidRPr="00B361D0" w:rsidRDefault="00CE16FF" w:rsidP="00CE16FF">
      <w:pPr>
        <w:pStyle w:val="ListParagraph"/>
        <w:numPr>
          <w:ilvl w:val="0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Naming of a new ship</w:t>
      </w:r>
      <w:r w:rsidRPr="00B361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462B7236" w14:textId="77777777" w:rsidR="00CE16FF" w:rsidRPr="002B7736" w:rsidRDefault="00CE16FF" w:rsidP="00CE16FF">
      <w:pPr>
        <w:pStyle w:val="ListParagraph"/>
        <w:numPr>
          <w:ilvl w:val="1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4434">
        <w:rPr>
          <w:rFonts w:ascii="Times New Roman" w:hAnsi="Times New Roman" w:cs="Times New Roman"/>
          <w:sz w:val="28"/>
          <w:szCs w:val="28"/>
        </w:rPr>
        <w:t xml:space="preserve">Discussed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B74434">
        <w:rPr>
          <w:rFonts w:ascii="Times New Roman" w:hAnsi="Times New Roman" w:cs="Times New Roman"/>
          <w:sz w:val="28"/>
          <w:szCs w:val="28"/>
        </w:rPr>
        <w:t>letter developed by Alex</w:t>
      </w:r>
      <w:r>
        <w:rPr>
          <w:rFonts w:ascii="Times New Roman" w:hAnsi="Times New Roman" w:cs="Times New Roman"/>
          <w:sz w:val="28"/>
          <w:szCs w:val="28"/>
        </w:rPr>
        <w:t xml:space="preserve"> as head of the subcommittee, to be sent to Secretary of Navy (SECNAV). 4 out of 5 board members voted that the letter Alex created was well done and we are in full support of his efforts.  </w:t>
      </w:r>
    </w:p>
    <w:p w14:paraId="0BC9631A" w14:textId="77777777" w:rsidR="00CE16FF" w:rsidRPr="00170D25" w:rsidRDefault="00CE16FF" w:rsidP="00CE16FF">
      <w:pPr>
        <w:pStyle w:val="ListParagraph"/>
        <w:numPr>
          <w:ilvl w:val="1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Alex will mail a physical copy of the letter to all association board members once all suggestions and recommendations have been implemented.</w:t>
      </w:r>
    </w:p>
    <w:p w14:paraId="47EB9BFC" w14:textId="77777777" w:rsidR="00CE16FF" w:rsidRDefault="00CE16FF" w:rsidP="00CE16FF">
      <w:pPr>
        <w:pStyle w:val="ListParagraph"/>
        <w:numPr>
          <w:ilvl w:val="1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Responses to the letter will be sent to Shannon’s address.</w:t>
      </w:r>
    </w:p>
    <w:p w14:paraId="34CBED96" w14:textId="77777777" w:rsidR="00CE16FF" w:rsidRPr="005D30B8" w:rsidRDefault="00CE16FF" w:rsidP="00CE16FF">
      <w:pPr>
        <w:pStyle w:val="ListParagraph"/>
        <w:spacing w:line="254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666192" w14:textId="77777777" w:rsidR="00CE16FF" w:rsidRPr="005D30B8" w:rsidRDefault="00CE16FF" w:rsidP="00CE16FF">
      <w:pPr>
        <w:pStyle w:val="ListParagraph"/>
        <w:numPr>
          <w:ilvl w:val="0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Reunion Planning</w:t>
      </w:r>
      <w:r w:rsidRPr="005D30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8B9DBDC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Board members are still discussing how to construct the Nashville reunion for optimal attendees and enjoyment. </w:t>
      </w:r>
    </w:p>
    <w:p w14:paraId="5D3434C7" w14:textId="77777777" w:rsidR="00CE16FF" w:rsidRPr="005D30B8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Surveys to be conducted as well as requests for all Cushing Veterans to give their input. </w:t>
      </w:r>
    </w:p>
    <w:p w14:paraId="36D9966D" w14:textId="77777777" w:rsidR="00CE16FF" w:rsidRPr="005D30B8" w:rsidRDefault="00CE16FF" w:rsidP="00CE16FF">
      <w:pPr>
        <w:pStyle w:val="ListParagraph"/>
        <w:ind w:left="2160"/>
        <w:rPr>
          <w:rFonts w:ascii="Times New Roman" w:hAnsi="Times New Roman" w:cs="Times New Roman"/>
          <w:sz w:val="28"/>
          <w:szCs w:val="28"/>
        </w:rPr>
      </w:pPr>
    </w:p>
    <w:p w14:paraId="546CAF29" w14:textId="77777777" w:rsidR="00CE16FF" w:rsidRPr="00585640" w:rsidRDefault="00CE16FF" w:rsidP="00CE16FF">
      <w:pPr>
        <w:pStyle w:val="ListParagraph"/>
        <w:numPr>
          <w:ilvl w:val="0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Monthly </w:t>
      </w:r>
      <w:r w:rsidRPr="005856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Financial Report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68889062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bookmarkStart w:id="0" w:name="_Hlk177832580"/>
      <w:r>
        <w:rPr>
          <w:rFonts w:ascii="Times New Roman" w:hAnsi="Times New Roman" w:cs="Times New Roman"/>
          <w:sz w:val="28"/>
          <w:szCs w:val="28"/>
        </w:rPr>
        <w:t xml:space="preserve">Cat is continuing to review the EIN rules as we work to get ours reinstated. </w:t>
      </w:r>
    </w:p>
    <w:p w14:paraId="5A17ED4C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out of 5 board members voted that she uses her address as Board Treasurer.</w:t>
      </w:r>
    </w:p>
    <w:p w14:paraId="62F75373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board will supply Cat with Cushing letterhead which states inclusively that she is the Cushing Association Treasurer so that she is able to move forward in this process. </w:t>
      </w:r>
    </w:p>
    <w:p w14:paraId="4549509F" w14:textId="77777777" w:rsidR="00CE16FF" w:rsidRPr="005D30B8" w:rsidRDefault="00CE16FF" w:rsidP="00CE16FF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14:paraId="28A6C88B" w14:textId="77777777" w:rsidR="00CE16FF" w:rsidRDefault="00CE16FF" w:rsidP="00CE16FF">
      <w:pPr>
        <w:pStyle w:val="ListParagraph"/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683BBD" w14:textId="77777777" w:rsidR="00CE16FF" w:rsidRDefault="00CE16FF" w:rsidP="00CE16FF">
      <w:pPr>
        <w:pStyle w:val="ListParagraph"/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C880D3" w14:textId="77777777" w:rsidR="00CE16FF" w:rsidRPr="005D30B8" w:rsidRDefault="00CE16FF" w:rsidP="00CE16FF">
      <w:pPr>
        <w:pStyle w:val="ListParagraph"/>
        <w:numPr>
          <w:ilvl w:val="0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Website/Social Media</w:t>
      </w:r>
      <w:r w:rsidRPr="005D30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4502FD36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Encourage all to go to the website as Zach has done a stellar job at updating it.</w:t>
      </w:r>
    </w:p>
    <w:p w14:paraId="1EB8E34D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Photo of current board members to be updated soon.</w:t>
      </w:r>
    </w:p>
    <w:p w14:paraId="35F4BCEB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Facebook Alumni page will have all members transferred to the Association page as we phase out the Alumni page. </w:t>
      </w:r>
    </w:p>
    <w:p w14:paraId="090042D7" w14:textId="77777777" w:rsidR="00CE16FF" w:rsidRPr="006A1AEB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Amy will reach out to Zach in support and backup of website duties. </w:t>
      </w:r>
    </w:p>
    <w:p w14:paraId="6A10DFCF" w14:textId="77777777" w:rsidR="00CE16FF" w:rsidRDefault="00CE16FF" w:rsidP="00CE16FF">
      <w:pPr>
        <w:pStyle w:val="ListParagraph"/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46700C3" w14:textId="77777777" w:rsidR="00CE16FF" w:rsidRDefault="00CE16FF" w:rsidP="00CE16FF">
      <w:pPr>
        <w:pStyle w:val="ListParagraph"/>
        <w:numPr>
          <w:ilvl w:val="0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Fundraising</w:t>
      </w:r>
      <w:r w:rsidRPr="005D30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1E94F649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Discussion of the usage of new designs or continuing to use the current ones. Facebook and Website surveys to come for all Cushing Veteran input. </w:t>
      </w:r>
    </w:p>
    <w:p w14:paraId="53B8FFE5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Discussion to design a shirt specifically for the Nashville reunion. </w:t>
      </w:r>
    </w:p>
    <w:p w14:paraId="7B3DE8ED" w14:textId="77777777" w:rsidR="00CE16FF" w:rsidRPr="00585640" w:rsidRDefault="00CE16FF" w:rsidP="00CE16FF">
      <w:pPr>
        <w:pStyle w:val="ListParagraph"/>
        <w:ind w:left="2160"/>
        <w:rPr>
          <w:rFonts w:ascii="Times New Roman" w:hAnsi="Times New Roman" w:cs="Times New Roman"/>
          <w:sz w:val="28"/>
          <w:szCs w:val="28"/>
        </w:rPr>
      </w:pPr>
    </w:p>
    <w:p w14:paraId="111DCC27" w14:textId="77777777" w:rsidR="00CE16FF" w:rsidRDefault="00CE16FF" w:rsidP="00CE16FF">
      <w:pPr>
        <w:pStyle w:val="ListParagraph"/>
        <w:numPr>
          <w:ilvl w:val="0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Organization Documents</w:t>
      </w:r>
      <w:r w:rsidRPr="005D30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3F2DB7FA" w14:textId="77777777" w:rsidR="00CE16FF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out of 5 board members voted regarding the updates that Shannon made to the Charter and Bylaws (pdf).</w:t>
      </w:r>
    </w:p>
    <w:p w14:paraId="57F7DA6B" w14:textId="77777777" w:rsidR="00CE16FF" w:rsidRDefault="00CE16FF" w:rsidP="00CE16FF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14:paraId="5A832A96" w14:textId="77777777" w:rsidR="00CE16FF" w:rsidRDefault="00CE16FF" w:rsidP="00CE16FF">
      <w:pPr>
        <w:pStyle w:val="ListParagraph"/>
        <w:numPr>
          <w:ilvl w:val="0"/>
          <w:numId w:val="1"/>
        </w:numPr>
        <w:spacing w:line="254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Roundtable</w:t>
      </w:r>
      <w:r w:rsidRPr="005D30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7505B606" w14:textId="77777777" w:rsidR="00CE16FF" w:rsidRPr="00273B9D" w:rsidRDefault="00CE16FF" w:rsidP="00CE16FF">
      <w:pPr>
        <w:pStyle w:val="ListParagraph"/>
        <w:numPr>
          <w:ilvl w:val="1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273B9D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coordination</w:t>
      </w:r>
      <w:r w:rsidRPr="00273B9D">
        <w:rPr>
          <w:rFonts w:ascii="Times New Roman" w:hAnsi="Times New Roman" w:cs="Times New Roman"/>
          <w:sz w:val="28"/>
          <w:szCs w:val="28"/>
        </w:rPr>
        <w:t xml:space="preserve"> of our reunion with other Navy ships. </w:t>
      </w:r>
    </w:p>
    <w:p w14:paraId="7724F5D8" w14:textId="77777777" w:rsidR="00CE16FF" w:rsidRDefault="00CE16FF" w:rsidP="00CE16FF">
      <w:pPr>
        <w:ind w:left="720"/>
      </w:pPr>
    </w:p>
    <w:bookmarkEnd w:id="0"/>
    <w:p w14:paraId="5FF84E70" w14:textId="77777777" w:rsidR="00CE16FF" w:rsidRPr="00067948" w:rsidRDefault="00CE16FF" w:rsidP="00CE16FF">
      <w:pPr>
        <w:pStyle w:val="ListParagraph"/>
        <w:spacing w:line="254" w:lineRule="auto"/>
      </w:pPr>
    </w:p>
    <w:p w14:paraId="53E5F8FA" w14:textId="77777777" w:rsidR="00CE16FF" w:rsidRDefault="00CE16FF" w:rsidP="00CE16FF">
      <w:pPr>
        <w:pStyle w:val="ListParagraph"/>
        <w:numPr>
          <w:ilvl w:val="0"/>
          <w:numId w:val="2"/>
        </w:numPr>
        <w:spacing w:line="254" w:lineRule="auto"/>
      </w:pPr>
      <w:r w:rsidRPr="00665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Next Board Meeting: Sunday,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March</w:t>
      </w:r>
      <w:r w:rsidRPr="00665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00665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18:00hrs CST</w:t>
      </w:r>
    </w:p>
    <w:p w14:paraId="66FAB832" w14:textId="77777777" w:rsidR="00870566" w:rsidRDefault="00870566" w:rsidP="002F28F5"/>
    <w:sectPr w:rsidR="00870566" w:rsidSect="002F28F5">
      <w:headerReference w:type="default" r:id="rId7"/>
      <w:footerReference w:type="default" r:id="rId8"/>
      <w:pgSz w:w="12240" w:h="15840"/>
      <w:pgMar w:top="468" w:right="1260" w:bottom="1242" w:left="1440" w:header="1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951FB" w14:textId="77777777" w:rsidR="00996AE0" w:rsidRDefault="00996AE0" w:rsidP="00870566">
      <w:pPr>
        <w:spacing w:after="0" w:line="240" w:lineRule="auto"/>
      </w:pPr>
      <w:r>
        <w:separator/>
      </w:r>
    </w:p>
  </w:endnote>
  <w:endnote w:type="continuationSeparator" w:id="0">
    <w:p w14:paraId="6024EB77" w14:textId="77777777" w:rsidR="00996AE0" w:rsidRDefault="00996AE0" w:rsidP="0087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DB228" w14:textId="77777777" w:rsidR="00E8551D" w:rsidRDefault="00E8551D">
    <w:pPr>
      <w:pStyle w:val="Footer"/>
    </w:pPr>
    <w:r w:rsidRPr="00870566">
      <w:rPr>
        <w:noProof/>
      </w:rPr>
      <w:drawing>
        <wp:anchor distT="0" distB="0" distL="114300" distR="114300" simplePos="0" relativeHeight="251659264" behindDoc="0" locked="0" layoutInCell="1" allowOverlap="1" wp14:anchorId="530D385E" wp14:editId="6FDE4171">
          <wp:simplePos x="0" y="0"/>
          <wp:positionH relativeFrom="column">
            <wp:posOffset>-647065</wp:posOffset>
          </wp:positionH>
          <wp:positionV relativeFrom="page">
            <wp:posOffset>9235786</wp:posOffset>
          </wp:positionV>
          <wp:extent cx="7193915" cy="766445"/>
          <wp:effectExtent l="0" t="0" r="0" b="0"/>
          <wp:wrapNone/>
          <wp:docPr id="58910669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10669" name="Picture 1" descr="A close-up of a logo&#10;&#10;AI-generated content may be incorrect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4" t="1" r="5298" b="14011"/>
                  <a:stretch>
                    <a:fillRect/>
                  </a:stretch>
                </pic:blipFill>
                <pic:spPr bwMode="auto">
                  <a:xfrm>
                    <a:off x="0" y="0"/>
                    <a:ext cx="7193915" cy="766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3B65D" w14:textId="77777777" w:rsidR="00996AE0" w:rsidRDefault="00996AE0" w:rsidP="00870566">
      <w:pPr>
        <w:spacing w:after="0" w:line="240" w:lineRule="auto"/>
      </w:pPr>
      <w:r>
        <w:separator/>
      </w:r>
    </w:p>
  </w:footnote>
  <w:footnote w:type="continuationSeparator" w:id="0">
    <w:p w14:paraId="70ED80E2" w14:textId="77777777" w:rsidR="00996AE0" w:rsidRDefault="00996AE0" w:rsidP="0087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E2325" w14:textId="77777777" w:rsidR="00E8551D" w:rsidRDefault="00E8551D" w:rsidP="00E8551D">
    <w:pPr>
      <w:pStyle w:val="Header"/>
      <w:ind w:left="-1350" w:firstLine="540"/>
    </w:pPr>
    <w:r w:rsidRPr="00870566">
      <w:rPr>
        <w:noProof/>
      </w:rPr>
      <w:drawing>
        <wp:inline distT="0" distB="0" distL="0" distR="0" wp14:anchorId="2E68763E" wp14:editId="34278FA6">
          <wp:extent cx="6855174" cy="1293091"/>
          <wp:effectExtent l="0" t="0" r="3175" b="2540"/>
          <wp:docPr id="998591170" name="Picture 1" descr="A group of ship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694848" name="Picture 1" descr="A group of ships with text&#10;&#10;AI-generated content may be incorrect."/>
                  <pic:cNvPicPr/>
                </pic:nvPicPr>
                <pic:blipFill rotWithShape="1">
                  <a:blip r:embed="rId1"/>
                  <a:srcRect b="31869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2936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9B764B"/>
    <w:multiLevelType w:val="hybridMultilevel"/>
    <w:tmpl w:val="3530F6C8"/>
    <w:lvl w:ilvl="0" w:tplc="003C411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B8E6DF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7A2F3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2A4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C6F0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724E9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6F3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B87D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560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CCA32F"/>
    <w:multiLevelType w:val="hybridMultilevel"/>
    <w:tmpl w:val="9246EBC6"/>
    <w:lvl w:ilvl="0" w:tplc="D0D2882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CFC37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72264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9A9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3223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692E0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0E5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4AC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4CE61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06163">
    <w:abstractNumId w:val="1"/>
  </w:num>
  <w:num w:numId="2" w16cid:durableId="30614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6FF"/>
    <w:rsid w:val="00060DD7"/>
    <w:rsid w:val="00071C60"/>
    <w:rsid w:val="001C533C"/>
    <w:rsid w:val="00276B3A"/>
    <w:rsid w:val="002F28F5"/>
    <w:rsid w:val="00452E94"/>
    <w:rsid w:val="0066000B"/>
    <w:rsid w:val="006F1A7B"/>
    <w:rsid w:val="0081461D"/>
    <w:rsid w:val="00861A0F"/>
    <w:rsid w:val="00870566"/>
    <w:rsid w:val="008D5570"/>
    <w:rsid w:val="00996AE0"/>
    <w:rsid w:val="00CE16FF"/>
    <w:rsid w:val="00D24057"/>
    <w:rsid w:val="00E8551D"/>
    <w:rsid w:val="00FF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C79D6"/>
  <w15:chartTrackingRefBased/>
  <w15:docId w15:val="{7A235AD3-749D-664B-95E4-01B585D2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6FF"/>
  </w:style>
  <w:style w:type="paragraph" w:styleId="Heading1">
    <w:name w:val="heading 1"/>
    <w:basedOn w:val="Normal"/>
    <w:next w:val="Normal"/>
    <w:link w:val="Heading1Char"/>
    <w:uiPriority w:val="9"/>
    <w:qFormat/>
    <w:rsid w:val="008705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5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5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05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5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5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5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5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5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5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5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5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05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5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5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5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5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05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0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5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05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05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5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05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05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5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05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0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566"/>
  </w:style>
  <w:style w:type="paragraph" w:styleId="Footer">
    <w:name w:val="footer"/>
    <w:basedOn w:val="Normal"/>
    <w:link w:val="FooterChar"/>
    <w:uiPriority w:val="99"/>
    <w:unhideWhenUsed/>
    <w:rsid w:val="00870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errick/Library/Group%20Containers/UBF8T346G9.Office/User%20Content.localized/Templates.localized/CushAss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CushAssoc.dotx</Template>
  <TotalTime>2</TotalTime>
  <Pages>2</Pages>
  <Words>365</Words>
  <Characters>1786</Characters>
  <Application>Microsoft Office Word</Application>
  <DocSecurity>0</DocSecurity>
  <Lines>55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 Trublood</dc:creator>
  <cp:keywords/>
  <dc:description/>
  <cp:lastModifiedBy>Zach Trublood</cp:lastModifiedBy>
  <cp:revision>1</cp:revision>
  <cp:lastPrinted>2026-02-24T21:35:00Z</cp:lastPrinted>
  <dcterms:created xsi:type="dcterms:W3CDTF">2026-02-24T21:50:00Z</dcterms:created>
  <dcterms:modified xsi:type="dcterms:W3CDTF">2026-02-24T21:53:00Z</dcterms:modified>
</cp:coreProperties>
</file>